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6AEF3" w14:textId="77777777" w:rsidR="000958BB" w:rsidRDefault="00000000">
      <w:pPr>
        <w:adjustRightInd w:val="0"/>
        <w:snapToGrid w:val="0"/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河南省民政学校xx月份听课安排表</w:t>
      </w:r>
    </w:p>
    <w:p w14:paraId="2DE27E77" w14:textId="77777777" w:rsidR="000958BB" w:rsidRDefault="00000000">
      <w:pPr>
        <w:adjustRightInd w:val="0"/>
        <w:snapToGrid w:val="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系（部）：            </w:t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</w:r>
      <w:r>
        <w:rPr>
          <w:rFonts w:ascii="仿宋" w:eastAsia="仿宋" w:hAnsi="仿宋" w:cs="仿宋" w:hint="eastAsia"/>
          <w:sz w:val="32"/>
          <w:szCs w:val="32"/>
        </w:rPr>
        <w:tab/>
        <w:t xml:space="preserve"> 日期：</w:t>
      </w:r>
    </w:p>
    <w:tbl>
      <w:tblPr>
        <w:tblStyle w:val="a4"/>
        <w:tblW w:w="0" w:type="auto"/>
        <w:tblInd w:w="-269" w:type="dxa"/>
        <w:tblLook w:val="04A0" w:firstRow="1" w:lastRow="0" w:firstColumn="1" w:lastColumn="0" w:noHBand="0" w:noVBand="1"/>
      </w:tblPr>
      <w:tblGrid>
        <w:gridCol w:w="989"/>
        <w:gridCol w:w="1755"/>
        <w:gridCol w:w="945"/>
        <w:gridCol w:w="1515"/>
        <w:gridCol w:w="1680"/>
        <w:gridCol w:w="4305"/>
        <w:gridCol w:w="1650"/>
        <w:gridCol w:w="1320"/>
      </w:tblGrid>
      <w:tr w:rsidR="000958BB" w14:paraId="386CF045" w14:textId="77777777">
        <w:trPr>
          <w:trHeight w:val="1038"/>
        </w:trPr>
        <w:tc>
          <w:tcPr>
            <w:tcW w:w="989" w:type="dxa"/>
            <w:shd w:val="clear" w:color="auto" w:fill="auto"/>
            <w:vAlign w:val="center"/>
          </w:tcPr>
          <w:p w14:paraId="651A5B11" w14:textId="77777777" w:rsidR="000958B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科目</w:t>
            </w:r>
          </w:p>
        </w:tc>
        <w:tc>
          <w:tcPr>
            <w:tcW w:w="1755" w:type="dxa"/>
            <w:shd w:val="clear" w:color="auto" w:fill="auto"/>
            <w:vAlign w:val="center"/>
          </w:tcPr>
          <w:p w14:paraId="3F249216" w14:textId="77777777" w:rsidR="000958B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日期</w:t>
            </w:r>
          </w:p>
        </w:tc>
        <w:tc>
          <w:tcPr>
            <w:tcW w:w="945" w:type="dxa"/>
            <w:shd w:val="clear" w:color="auto" w:fill="auto"/>
            <w:vAlign w:val="center"/>
          </w:tcPr>
          <w:p w14:paraId="790539F2" w14:textId="77777777" w:rsidR="000958B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节次</w:t>
            </w:r>
          </w:p>
        </w:tc>
        <w:tc>
          <w:tcPr>
            <w:tcW w:w="1515" w:type="dxa"/>
            <w:shd w:val="clear" w:color="auto" w:fill="auto"/>
            <w:vAlign w:val="center"/>
          </w:tcPr>
          <w:p w14:paraId="588CDE97" w14:textId="77777777" w:rsidR="000958B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授课教师</w:t>
            </w:r>
          </w:p>
        </w:tc>
        <w:tc>
          <w:tcPr>
            <w:tcW w:w="1680" w:type="dxa"/>
            <w:shd w:val="clear" w:color="auto" w:fill="auto"/>
            <w:vAlign w:val="center"/>
          </w:tcPr>
          <w:p w14:paraId="2F44336E" w14:textId="77777777" w:rsidR="000958B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班级</w:t>
            </w:r>
          </w:p>
        </w:tc>
        <w:tc>
          <w:tcPr>
            <w:tcW w:w="4305" w:type="dxa"/>
            <w:shd w:val="clear" w:color="auto" w:fill="auto"/>
            <w:vAlign w:val="center"/>
          </w:tcPr>
          <w:p w14:paraId="6675BE01" w14:textId="77777777" w:rsidR="000958B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听课人员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4E070B4C" w14:textId="77777777" w:rsidR="000958B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评课地点</w:t>
            </w:r>
          </w:p>
        </w:tc>
        <w:tc>
          <w:tcPr>
            <w:tcW w:w="1320" w:type="dxa"/>
            <w:shd w:val="clear" w:color="auto" w:fill="auto"/>
            <w:vAlign w:val="center"/>
          </w:tcPr>
          <w:p w14:paraId="7F4941C4" w14:textId="77777777" w:rsidR="000958B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备注</w:t>
            </w:r>
          </w:p>
        </w:tc>
      </w:tr>
      <w:tr w:rsidR="000958BB" w14:paraId="26F0D464" w14:textId="77777777">
        <w:trPr>
          <w:trHeight w:val="1038"/>
        </w:trPr>
        <w:tc>
          <w:tcPr>
            <w:tcW w:w="989" w:type="dxa"/>
            <w:vAlign w:val="center"/>
          </w:tcPr>
          <w:p w14:paraId="464A487B" w14:textId="77777777" w:rsidR="000958B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语文</w:t>
            </w:r>
          </w:p>
        </w:tc>
        <w:tc>
          <w:tcPr>
            <w:tcW w:w="1755" w:type="dxa"/>
            <w:vAlign w:val="center"/>
          </w:tcPr>
          <w:p w14:paraId="2ACB601D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945" w:type="dxa"/>
            <w:vAlign w:val="center"/>
          </w:tcPr>
          <w:p w14:paraId="573312AC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515" w:type="dxa"/>
            <w:vAlign w:val="center"/>
          </w:tcPr>
          <w:p w14:paraId="5D603E07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680" w:type="dxa"/>
            <w:vAlign w:val="center"/>
          </w:tcPr>
          <w:p w14:paraId="503881D0" w14:textId="77777777" w:rsidR="000958B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2x级x班</w:t>
            </w:r>
          </w:p>
        </w:tc>
        <w:tc>
          <w:tcPr>
            <w:tcW w:w="4305" w:type="dxa"/>
            <w:vAlign w:val="center"/>
          </w:tcPr>
          <w:p w14:paraId="22D8D84A" w14:textId="77777777" w:rsidR="000958B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人员1，人员2</w:t>
            </w:r>
          </w:p>
        </w:tc>
        <w:tc>
          <w:tcPr>
            <w:tcW w:w="1650" w:type="dxa"/>
            <w:vAlign w:val="center"/>
          </w:tcPr>
          <w:p w14:paraId="73EE4C8C" w14:textId="77777777" w:rsidR="000958BB" w:rsidRDefault="00000000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32"/>
                <w:szCs w:val="32"/>
              </w:rPr>
              <w:t>x教室</w:t>
            </w:r>
          </w:p>
        </w:tc>
        <w:tc>
          <w:tcPr>
            <w:tcW w:w="1320" w:type="dxa"/>
            <w:vAlign w:val="center"/>
          </w:tcPr>
          <w:p w14:paraId="17FB8382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  <w:tr w:rsidR="000958BB" w14:paraId="6DC9DBB7" w14:textId="77777777">
        <w:trPr>
          <w:trHeight w:val="1038"/>
        </w:trPr>
        <w:tc>
          <w:tcPr>
            <w:tcW w:w="989" w:type="dxa"/>
            <w:vAlign w:val="center"/>
          </w:tcPr>
          <w:p w14:paraId="0010C2B8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755" w:type="dxa"/>
            <w:vAlign w:val="center"/>
          </w:tcPr>
          <w:p w14:paraId="1E0ABDC6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945" w:type="dxa"/>
            <w:vAlign w:val="center"/>
          </w:tcPr>
          <w:p w14:paraId="1D1F1FDD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515" w:type="dxa"/>
            <w:vAlign w:val="center"/>
          </w:tcPr>
          <w:p w14:paraId="4E16149C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680" w:type="dxa"/>
            <w:vAlign w:val="center"/>
          </w:tcPr>
          <w:p w14:paraId="40218EC5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4305" w:type="dxa"/>
            <w:vAlign w:val="center"/>
          </w:tcPr>
          <w:p w14:paraId="626EFD32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650" w:type="dxa"/>
            <w:vAlign w:val="center"/>
          </w:tcPr>
          <w:p w14:paraId="56F45B01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320" w:type="dxa"/>
            <w:vAlign w:val="center"/>
          </w:tcPr>
          <w:p w14:paraId="77540828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  <w:tr w:rsidR="000958BB" w14:paraId="3001F1DE" w14:textId="77777777">
        <w:trPr>
          <w:trHeight w:val="1038"/>
        </w:trPr>
        <w:tc>
          <w:tcPr>
            <w:tcW w:w="989" w:type="dxa"/>
            <w:vAlign w:val="center"/>
          </w:tcPr>
          <w:p w14:paraId="73FEFEFA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755" w:type="dxa"/>
            <w:vAlign w:val="center"/>
          </w:tcPr>
          <w:p w14:paraId="1888B4A2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945" w:type="dxa"/>
            <w:vAlign w:val="center"/>
          </w:tcPr>
          <w:p w14:paraId="4F866F69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515" w:type="dxa"/>
            <w:vAlign w:val="center"/>
          </w:tcPr>
          <w:p w14:paraId="736CF0B3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680" w:type="dxa"/>
            <w:vAlign w:val="center"/>
          </w:tcPr>
          <w:p w14:paraId="355AEFE6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4305" w:type="dxa"/>
            <w:vAlign w:val="center"/>
          </w:tcPr>
          <w:p w14:paraId="7CB2218B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650" w:type="dxa"/>
            <w:vAlign w:val="center"/>
          </w:tcPr>
          <w:p w14:paraId="58BDCD47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320" w:type="dxa"/>
            <w:vAlign w:val="center"/>
          </w:tcPr>
          <w:p w14:paraId="0478F955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  <w:tr w:rsidR="000958BB" w14:paraId="45C4BD81" w14:textId="77777777">
        <w:trPr>
          <w:trHeight w:val="1038"/>
        </w:trPr>
        <w:tc>
          <w:tcPr>
            <w:tcW w:w="989" w:type="dxa"/>
            <w:vAlign w:val="center"/>
          </w:tcPr>
          <w:p w14:paraId="55A8B022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755" w:type="dxa"/>
            <w:vAlign w:val="center"/>
          </w:tcPr>
          <w:p w14:paraId="4379E410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945" w:type="dxa"/>
            <w:vAlign w:val="center"/>
          </w:tcPr>
          <w:p w14:paraId="362F203E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515" w:type="dxa"/>
            <w:vAlign w:val="center"/>
          </w:tcPr>
          <w:p w14:paraId="48F4A99D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680" w:type="dxa"/>
            <w:vAlign w:val="center"/>
          </w:tcPr>
          <w:p w14:paraId="6D1BC3A0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4305" w:type="dxa"/>
            <w:vAlign w:val="center"/>
          </w:tcPr>
          <w:p w14:paraId="5D2CB7ED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650" w:type="dxa"/>
            <w:vAlign w:val="center"/>
          </w:tcPr>
          <w:p w14:paraId="1798E108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320" w:type="dxa"/>
            <w:vAlign w:val="center"/>
          </w:tcPr>
          <w:p w14:paraId="5EFDB2E4" w14:textId="77777777" w:rsidR="000958BB" w:rsidRDefault="000958BB">
            <w:pPr>
              <w:adjustRightInd w:val="0"/>
              <w:snapToGrid w:val="0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</w:tbl>
    <w:p w14:paraId="27A6CE30" w14:textId="77777777" w:rsidR="000958BB" w:rsidRDefault="00000000">
      <w:pPr>
        <w:spacing w:line="240" w:lineRule="atLeast"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备注：1. 请每月28日前，提交本系（部）下个月的听课安排计划，每周安排授课教师至少1人，听课人员至少2人。</w:t>
      </w:r>
    </w:p>
    <w:p w14:paraId="4540D67D" w14:textId="77777777" w:rsidR="000958BB" w:rsidRDefault="00000000">
      <w:pPr>
        <w:numPr>
          <w:ilvl w:val="0"/>
          <w:numId w:val="1"/>
        </w:numPr>
        <w:adjustRightInd w:val="0"/>
        <w:spacing w:line="240" w:lineRule="atLeast"/>
        <w:ind w:leftChars="300" w:left="630"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按照学校听课制度，</w:t>
      </w:r>
      <w:proofErr w:type="gramStart"/>
      <w:r>
        <w:rPr>
          <w:rFonts w:ascii="仿宋" w:eastAsia="仿宋" w:hAnsi="仿宋" w:cs="仿宋" w:hint="eastAsia"/>
        </w:rPr>
        <w:t>系部主任</w:t>
      </w:r>
      <w:proofErr w:type="gramEnd"/>
      <w:r>
        <w:rPr>
          <w:rFonts w:ascii="仿宋" w:eastAsia="仿宋" w:hAnsi="仿宋" w:cs="仿宋" w:hint="eastAsia"/>
        </w:rPr>
        <w:t>每学期听课不少于8课时，专职教师每学期听课不少于6课时，兼职教师每学期听课不少于4课时。</w:t>
      </w:r>
    </w:p>
    <w:p w14:paraId="63714516" w14:textId="77777777" w:rsidR="000958BB" w:rsidRDefault="00000000">
      <w:pPr>
        <w:numPr>
          <w:ilvl w:val="0"/>
          <w:numId w:val="1"/>
        </w:numPr>
        <w:adjustRightInd w:val="0"/>
        <w:spacing w:line="240" w:lineRule="atLeast"/>
        <w:ind w:leftChars="300" w:left="630"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有听课需求，且未在听课表中安排听课的老师，自行按照听课安排表中的时间，进行听评课。</w:t>
      </w:r>
    </w:p>
    <w:p w14:paraId="0B74485E" w14:textId="77777777" w:rsidR="000958BB" w:rsidRDefault="00000000">
      <w:pPr>
        <w:numPr>
          <w:ilvl w:val="0"/>
          <w:numId w:val="1"/>
        </w:numPr>
        <w:adjustRightInd w:val="0"/>
        <w:spacing w:line="240" w:lineRule="atLeast"/>
        <w:ind w:leftChars="300" w:left="630"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授课老师授课完毕后，填写公开课登记表，在本周内到教务处盖章备案。</w:t>
      </w:r>
    </w:p>
    <w:sectPr w:rsidR="000958B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76257" w14:textId="77777777" w:rsidR="008A0809" w:rsidRDefault="008A0809" w:rsidP="0037072A">
      <w:r>
        <w:separator/>
      </w:r>
    </w:p>
  </w:endnote>
  <w:endnote w:type="continuationSeparator" w:id="0">
    <w:p w14:paraId="3A588F41" w14:textId="77777777" w:rsidR="008A0809" w:rsidRDefault="008A0809" w:rsidP="00370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97B710-49F1-4EB6-8CA5-BB45FDA2E526}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2" w:subsetted="1" w:fontKey="{A95F3866-34D3-4084-9B18-C25285F3628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A53BCED-FF20-46AC-AE2A-D0260B8D3D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548D01F-1BEA-4DE2-AFCD-3D4EEB6FE7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D4982" w14:textId="77777777" w:rsidR="008A0809" w:rsidRDefault="008A0809" w:rsidP="0037072A">
      <w:r>
        <w:separator/>
      </w:r>
    </w:p>
  </w:footnote>
  <w:footnote w:type="continuationSeparator" w:id="0">
    <w:p w14:paraId="58251386" w14:textId="77777777" w:rsidR="008A0809" w:rsidRDefault="008A0809" w:rsidP="00370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5677A9C"/>
    <w:multiLevelType w:val="singleLevel"/>
    <w:tmpl w:val="C5677A9C"/>
    <w:lvl w:ilvl="0">
      <w:start w:val="2"/>
      <w:numFmt w:val="decimal"/>
      <w:suff w:val="space"/>
      <w:lvlText w:val="%1."/>
      <w:lvlJc w:val="left"/>
    </w:lvl>
  </w:abstractNum>
  <w:num w:numId="1" w16cid:durableId="1228420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FiZDg5ZTQzYTFmYjU5ZjUzNjlkMGFiODA0MDQwYzgifQ=="/>
  </w:docVars>
  <w:rsids>
    <w:rsidRoot w:val="628A2529"/>
    <w:rsid w:val="F6BFCB7C"/>
    <w:rsid w:val="FF7F6424"/>
    <w:rsid w:val="FFDEEB23"/>
    <w:rsid w:val="000958BB"/>
    <w:rsid w:val="00184845"/>
    <w:rsid w:val="0037072A"/>
    <w:rsid w:val="008A0809"/>
    <w:rsid w:val="01AA7748"/>
    <w:rsid w:val="026C79D1"/>
    <w:rsid w:val="05F8409D"/>
    <w:rsid w:val="072622AA"/>
    <w:rsid w:val="0A600264"/>
    <w:rsid w:val="0D9C1829"/>
    <w:rsid w:val="1050022F"/>
    <w:rsid w:val="13892101"/>
    <w:rsid w:val="16470DC2"/>
    <w:rsid w:val="19407D2F"/>
    <w:rsid w:val="1975120B"/>
    <w:rsid w:val="1FF26541"/>
    <w:rsid w:val="21A46446"/>
    <w:rsid w:val="26EB3A7F"/>
    <w:rsid w:val="31AC5397"/>
    <w:rsid w:val="322D7C19"/>
    <w:rsid w:val="363E474F"/>
    <w:rsid w:val="3BAF22FC"/>
    <w:rsid w:val="3F2D67F4"/>
    <w:rsid w:val="3F5D7B4E"/>
    <w:rsid w:val="45265E6D"/>
    <w:rsid w:val="4A7E58F6"/>
    <w:rsid w:val="4BC50953"/>
    <w:rsid w:val="4E0728D3"/>
    <w:rsid w:val="4E7673D7"/>
    <w:rsid w:val="51D11647"/>
    <w:rsid w:val="53A6417B"/>
    <w:rsid w:val="54E82F5B"/>
    <w:rsid w:val="5963117E"/>
    <w:rsid w:val="59D8639A"/>
    <w:rsid w:val="5B946275"/>
    <w:rsid w:val="5BE85FB8"/>
    <w:rsid w:val="5EC63978"/>
    <w:rsid w:val="60F97498"/>
    <w:rsid w:val="615E10CF"/>
    <w:rsid w:val="61ED28DB"/>
    <w:rsid w:val="628A2529"/>
    <w:rsid w:val="65F44C9A"/>
    <w:rsid w:val="68C6679F"/>
    <w:rsid w:val="69E515F3"/>
    <w:rsid w:val="6A407A5A"/>
    <w:rsid w:val="6AF04B82"/>
    <w:rsid w:val="6EFD5087"/>
    <w:rsid w:val="70632EF5"/>
    <w:rsid w:val="71FD7D12"/>
    <w:rsid w:val="73154520"/>
    <w:rsid w:val="73EB1756"/>
    <w:rsid w:val="7EBF1417"/>
    <w:rsid w:val="7FFF1C70"/>
    <w:rsid w:val="9EDF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AB6D38"/>
  <w15:docId w15:val="{B3EC83FB-D934-4EDA-899C-F1091C103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37072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7072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3707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37072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86fa14f362f8e3e73d2d05a6add8cf42\&#21548;&#35838;&#23433;&#2549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听课安排表.docx</Template>
  <TotalTime>1</TotalTime>
  <Pages>1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</dc:creator>
  <cp:lastModifiedBy>Keyi YANG</cp:lastModifiedBy>
  <cp:revision>2</cp:revision>
  <dcterms:created xsi:type="dcterms:W3CDTF">2023-09-21T16:57:00Z</dcterms:created>
  <dcterms:modified xsi:type="dcterms:W3CDTF">2023-09-21T16:57:00Z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6A776CE1475C48ED8926BA1E32148CC2_11</vt:lpwstr>
  </property>
</Properties>
</file>